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22196" w:type="dxa"/>
        <w:tblLook w:val="04A0" w:firstRow="1" w:lastRow="0" w:firstColumn="1" w:lastColumn="0" w:noHBand="0" w:noVBand="1"/>
      </w:tblPr>
      <w:tblGrid>
        <w:gridCol w:w="5386"/>
        <w:gridCol w:w="8405"/>
        <w:gridCol w:w="8405"/>
      </w:tblGrid>
      <w:tr w:rsidR="00DF0F8A" w:rsidTr="00BD303C">
        <w:trPr>
          <w:trHeight w:val="2268"/>
        </w:trPr>
        <w:tc>
          <w:tcPr>
            <w:tcW w:w="5386" w:type="dxa"/>
          </w:tcPr>
          <w:p w:rsidR="00DF0F8A" w:rsidRDefault="00BD303C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56544" behindDoc="0" locked="0" layoutInCell="1" allowOverlap="1" wp14:anchorId="53B7FC36" wp14:editId="545377B0">
                      <wp:simplePos x="0" y="0"/>
                      <wp:positionH relativeFrom="column">
                        <wp:posOffset>145835</wp:posOffset>
                      </wp:positionH>
                      <wp:positionV relativeFrom="paragraph">
                        <wp:posOffset>71120</wp:posOffset>
                      </wp:positionV>
                      <wp:extent cx="3124200" cy="1303655"/>
                      <wp:effectExtent l="0" t="0" r="38100" b="10795"/>
                      <wp:wrapNone/>
                      <wp:docPr id="336" name="Gruppe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337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D303C" w:rsidRDefault="00BD303C" w:rsidP="00BD303C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bookmarkStart w:id="0" w:name="_Hlk517439863"/>
                                    <w:bookmarkStart w:id="1" w:name="_Hlk517439864"/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 xml:space="preserve">Mødrehjælpens butik, </w:t>
                                    </w:r>
                                    <w:r w:rsidR="00DB289D"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indsæt butiksadresse</w:t>
                                    </w:r>
                                    <w:bookmarkEnd w:id="0"/>
                                    <w:bookmarkEnd w:id="1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338" name="Gruppe 338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339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D303C" w:rsidRPr="00267196" w:rsidRDefault="00BD303C" w:rsidP="00BD303C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1" name="Billede 34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2" name="Billede 3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340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BD303C" w:rsidRDefault="00BD303C" w:rsidP="00BD303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336" o:spid="_x0000_s1026" style="position:absolute;margin-left:11.5pt;margin-top:5.6pt;width:246pt;height:102.65pt;z-index:250156544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5" o:spid="_x0000_s1027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BD303C" w:rsidRDefault="00BD303C" w:rsidP="00BD303C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bookmarkStart w:id="2" w:name="_Hlk517439863"/>
                              <w:bookmarkStart w:id="3" w:name="_Hlk517439864"/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 xml:space="preserve">Mødrehjælpens butik, </w:t>
                              </w:r>
                              <w:r w:rsidR="00DB289D"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indsæt butiksadresse</w:t>
                              </w:r>
                              <w:bookmarkEnd w:id="2"/>
                              <w:bookmarkEnd w:id="3"/>
                            </w:p>
                          </w:txbxContent>
                        </v:textbox>
                      </v:shape>
                      <v:group id="Gruppe 338" o:spid="_x0000_s1028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shape id="Tekstfelt 325" o:spid="_x0000_s1029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" fillcolor="window" stroked="f" strokeweight=".5pt">
                          <v:textbox>
                            <w:txbxContent>
                              <w:p w:rsidR="00BD303C" w:rsidRPr="00267196" w:rsidRDefault="00BD303C" w:rsidP="00BD303C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lede 341" o:spid="_x0000_s1030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">
                          <v:imagedata r:id="rId8" o:title="" croptop="33185f" cropright="14603f"/>
                        </v:shape>
                        <v:shape id="Billede 342" o:spid="_x0000_s1031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32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BD303C" w:rsidRDefault="00BD303C" w:rsidP="00BD303C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DF0F8A" w:rsidRDefault="0016481A" w:rsidP="0016481A">
            <w:pPr>
              <w:tabs>
                <w:tab w:val="left" w:pos="6340"/>
              </w:tabs>
            </w:pP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60640" behindDoc="0" locked="0" layoutInCell="1" allowOverlap="1" wp14:anchorId="53B7FC36" wp14:editId="545377B0">
                      <wp:simplePos x="0" y="0"/>
                      <wp:positionH relativeFrom="column">
                        <wp:posOffset>405980</wp:posOffset>
                      </wp:positionH>
                      <wp:positionV relativeFrom="paragraph">
                        <wp:posOffset>74295</wp:posOffset>
                      </wp:positionV>
                      <wp:extent cx="3124200" cy="1303655"/>
                      <wp:effectExtent l="0" t="0" r="38100" b="10795"/>
                      <wp:wrapNone/>
                      <wp:docPr id="343" name="Gruppe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344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BD303C" w:rsidRDefault="00BD303C" w:rsidP="00BD303C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345" name="Gruppe 345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346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D303C" w:rsidRPr="00267196" w:rsidRDefault="00BD303C" w:rsidP="00BD303C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szCs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szCs w:val="22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8" name="Billede 3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9" name="Billede 3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34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BD303C" w:rsidRDefault="00BD303C" w:rsidP="00BD303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343" o:spid="_x0000_s1033" style="position:absolute;margin-left:31.95pt;margin-top:5.85pt;width:246pt;height:102.65pt;z-index:250160640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">
                      <v:shape id="Text Box 15" o:spid="_x0000_s1034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BD303C" w:rsidRDefault="00BD303C" w:rsidP="00BD303C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345" o:spid="_x0000_s1035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<v:shape id="Tekstfelt 325" o:spid="_x0000_s1036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" fillcolor="window" stroked="f" strokeweight=".5pt">
                          <v:textbox>
                            <w:txbxContent>
                              <w:p w:rsidR="00BD303C" w:rsidRPr="00267196" w:rsidRDefault="00BD303C" w:rsidP="00BD303C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szCs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szCs w:val="22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348" o:spid="_x0000_s1037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">
                          <v:imagedata r:id="rId8" o:title="" croptop="33185f" cropright="14603f"/>
                        </v:shape>
                        <v:shape id="Billede 349" o:spid="_x0000_s1038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39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BD303C" w:rsidRDefault="00BD303C" w:rsidP="00BD303C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65760" behindDoc="0" locked="0" layoutInCell="1" allowOverlap="1" wp14:anchorId="53B7FC36" wp14:editId="545377B0">
                      <wp:simplePos x="0" y="0"/>
                      <wp:positionH relativeFrom="column">
                        <wp:posOffset>4062945</wp:posOffset>
                      </wp:positionH>
                      <wp:positionV relativeFrom="paragraph">
                        <wp:posOffset>90805</wp:posOffset>
                      </wp:positionV>
                      <wp:extent cx="3124200" cy="1303655"/>
                      <wp:effectExtent l="0" t="0" r="38100" b="10795"/>
                      <wp:wrapNone/>
                      <wp:docPr id="350" name="Gruppe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351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352" name="Gruppe 352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353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267196">
                                      <w:pPr>
                                        <w:ind w:right="-3062"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szCs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szCs w:val="22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55" name="Billede 3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6" name="Billede 3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354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350" o:spid="_x0000_s1040" style="position:absolute;margin-left:319.9pt;margin-top:7.15pt;width:246pt;height:102.65pt;z-index:250165760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">
                      <v:shape id="Text Box 15" o:spid="_x0000_s1041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352" o:spid="_x0000_s1042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<v:shape id="Tekstfelt 325" o:spid="_x0000_s1043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Pr="00267196" w:rsidRDefault="0016481A" w:rsidP="00267196">
                                <w:pPr>
                                  <w:ind w:right="-3062"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szCs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szCs w:val="22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355" o:spid="_x0000_s1044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">
                          <v:imagedata r:id="rId8" o:title="" croptop="33185f" cropright="14603f"/>
                        </v:shape>
                        <v:shape id="Billede 356" o:spid="_x0000_s1045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46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DF0F8A" w:rsidRDefault="00DF0F8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283520" behindDoc="0" locked="0" layoutInCell="1" allowOverlap="1" wp14:anchorId="53B7FC36" wp14:editId="545377B0">
                      <wp:simplePos x="0" y="0"/>
                      <wp:positionH relativeFrom="column">
                        <wp:posOffset>147535</wp:posOffset>
                      </wp:positionH>
                      <wp:positionV relativeFrom="paragraph">
                        <wp:posOffset>74930</wp:posOffset>
                      </wp:positionV>
                      <wp:extent cx="3124200" cy="1303655"/>
                      <wp:effectExtent l="0" t="0" r="38100" b="10795"/>
                      <wp:wrapNone/>
                      <wp:docPr id="525" name="Gruppe 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526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27" name="Gruppe 527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28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szCs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szCs w:val="22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30" name="Billede 53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1" name="Billede 5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29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525" o:spid="_x0000_s1047" style="position:absolute;margin-left:11.6pt;margin-top:5.9pt;width:246pt;height:102.65pt;z-index:250283520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">
                      <v:shape id="Text Box 15" o:spid="_x0000_s1048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527" o:spid="_x0000_s1049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<v:shape id="Tekstfelt 325" o:spid="_x0000_s1050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szCs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szCs w:val="22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30" o:spid="_x0000_s1051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">
                          <v:imagedata r:id="rId8" o:title="" croptop="33185f" cropright="14603f"/>
                        </v:shape>
                        <v:shape id="Billede 531" o:spid="_x0000_s1052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53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99552" behindDoc="0" locked="0" layoutInCell="1" allowOverlap="1" wp14:anchorId="53B7FC36" wp14:editId="545377B0">
                      <wp:simplePos x="0" y="0"/>
                      <wp:positionH relativeFrom="column">
                        <wp:posOffset>402170</wp:posOffset>
                      </wp:positionH>
                      <wp:positionV relativeFrom="paragraph">
                        <wp:posOffset>74930</wp:posOffset>
                      </wp:positionV>
                      <wp:extent cx="3124200" cy="1303655"/>
                      <wp:effectExtent l="0" t="0" r="38100" b="10795"/>
                      <wp:wrapNone/>
                      <wp:docPr id="497" name="Gruppe 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498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499" name="Gruppe 499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00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szCs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szCs w:val="22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2" name="Billede 5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3" name="Billede 5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01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497" o:spid="_x0000_s1054" style="position:absolute;margin-left:31.65pt;margin-top:5.9pt;width:246pt;height:102.65pt;z-index:250199552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">
                      <v:shape id="Text Box 15" o:spid="_x0000_s1055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499" o:spid="_x0000_s1056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    <v:shape id="Tekstfelt 325" o:spid="_x0000_s1057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szCs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szCs w:val="22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02" o:spid="_x0000_s1058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">
                          <v:imagedata r:id="rId8" o:title="" croptop="33185f" cropright="14603f"/>
                        </v:shape>
                        <v:shape id="Billede 503" o:spid="_x0000_s1059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60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69856" behindDoc="0" locked="0" layoutInCell="1" allowOverlap="1" wp14:anchorId="53B7FC36" wp14:editId="545377B0">
                      <wp:simplePos x="0" y="0"/>
                      <wp:positionH relativeFrom="column">
                        <wp:posOffset>4062945</wp:posOffset>
                      </wp:positionH>
                      <wp:positionV relativeFrom="paragraph">
                        <wp:posOffset>91440</wp:posOffset>
                      </wp:positionV>
                      <wp:extent cx="3124200" cy="1303655"/>
                      <wp:effectExtent l="0" t="0" r="38100" b="10795"/>
                      <wp:wrapNone/>
                      <wp:docPr id="469" name="Gruppe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470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471" name="Gruppe 471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472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szCs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szCs w:val="22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74" name="Billede 47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5" name="Billede 4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473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469" o:spid="_x0000_s1061" style="position:absolute;margin-left:319.9pt;margin-top:7.2pt;width:246pt;height:102.65pt;z-index:250169856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">
                      <v:shape id="Text Box 15" o:spid="_x0000_s1062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471" o:spid="_x0000_s1063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<v:shape id="Tekstfelt 325" o:spid="_x0000_s1064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szCs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szCs w:val="22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474" o:spid="_x0000_s1065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">
                          <v:imagedata r:id="rId8" o:title="" croptop="33185f" cropright="14603f"/>
                        </v:shape>
                        <v:shape id="Billede 475" o:spid="_x0000_s1066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67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284544" behindDoc="0" locked="0" layoutInCell="1" allowOverlap="1" wp14:anchorId="53B7FC36" wp14:editId="545377B0">
                      <wp:simplePos x="0" y="0"/>
                      <wp:positionH relativeFrom="column">
                        <wp:posOffset>147535</wp:posOffset>
                      </wp:positionH>
                      <wp:positionV relativeFrom="paragraph">
                        <wp:posOffset>75565</wp:posOffset>
                      </wp:positionV>
                      <wp:extent cx="3124200" cy="1303655"/>
                      <wp:effectExtent l="0" t="0" r="38100" b="10795"/>
                      <wp:wrapNone/>
                      <wp:docPr id="532" name="Gruppe 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533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34" name="Gruppe 534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35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37" name="Billede 53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8" name="Billede 5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36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532" o:spid="_x0000_s1068" style="position:absolute;margin-left:11.6pt;margin-top:5.95pt;width:246pt;height:102.65pt;z-index:250284544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">
                      <v:shape id="Text Box 15" o:spid="_x0000_s1069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534" o:spid="_x0000_s1070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<v:shape id="Tekstfelt 325" o:spid="_x0000_s1071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37" o:spid="_x0000_s1072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">
                          <v:imagedata r:id="rId8" o:title="" croptop="33185f" cropright="14603f"/>
                        </v:shape>
                        <v:shape id="Billede 538" o:spid="_x0000_s1073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74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201600" behindDoc="0" locked="0" layoutInCell="1" allowOverlap="1" wp14:anchorId="53B7FC36" wp14:editId="545377B0">
                      <wp:simplePos x="0" y="0"/>
                      <wp:positionH relativeFrom="column">
                        <wp:posOffset>402170</wp:posOffset>
                      </wp:positionH>
                      <wp:positionV relativeFrom="paragraph">
                        <wp:posOffset>75565</wp:posOffset>
                      </wp:positionV>
                      <wp:extent cx="3124200" cy="1303655"/>
                      <wp:effectExtent l="0" t="0" r="38100" b="10795"/>
                      <wp:wrapNone/>
                      <wp:docPr id="504" name="Gruppe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505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Pr="00267196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06" name="Gruppe 506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07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9" name="Billede 50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0" name="Billede 5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08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504" o:spid="_x0000_s1075" style="position:absolute;margin-left:31.65pt;margin-top:5.95pt;width:246pt;height:102.65pt;z-index:250201600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">
                      <v:shape id="Text Box 15" o:spid="_x0000_s1076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Pr="00267196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506" o:spid="_x0000_s1077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  <v:shape id="Tekstfelt 325" o:spid="_x0000_s1078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09" o:spid="_x0000_s1079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">
                          <v:imagedata r:id="rId8" o:title="" croptop="33185f" cropright="14603f"/>
                        </v:shape>
                        <v:shape id="Billede 510" o:spid="_x0000_s1080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81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76000" behindDoc="0" locked="0" layoutInCell="1" allowOverlap="1" wp14:anchorId="53B7FC36" wp14:editId="545377B0">
                      <wp:simplePos x="0" y="0"/>
                      <wp:positionH relativeFrom="column">
                        <wp:posOffset>4062945</wp:posOffset>
                      </wp:positionH>
                      <wp:positionV relativeFrom="paragraph">
                        <wp:posOffset>74930</wp:posOffset>
                      </wp:positionV>
                      <wp:extent cx="3124200" cy="1303655"/>
                      <wp:effectExtent l="0" t="0" r="38100" b="10795"/>
                      <wp:wrapNone/>
                      <wp:docPr id="476" name="Gruppe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477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478" name="Gruppe 478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479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81" name="Billede 48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" name="Billede 4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480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476" o:spid="_x0000_s1082" style="position:absolute;margin-left:319.9pt;margin-top:5.9pt;width:246pt;height:102.65pt;z-index:250176000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">
                      <v:shape id="Text Box 15" o:spid="_x0000_s1083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478" o:spid="_x0000_s1084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<v:shape id="Tekstfelt 325" o:spid="_x0000_s1085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" fillcolor="window" stroked="f" strokeweight=".5pt">
                          <v:textbox>
                            <w:txbxContent>
                              <w:p w:rsidR="0016481A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481" o:spid="_x0000_s1086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">
                          <v:imagedata r:id="rId8" o:title="" croptop="33185f" cropright="14603f"/>
                        </v:shape>
                        <v:shape id="Billede 482" o:spid="_x0000_s1087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88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385920" behindDoc="0" locked="0" layoutInCell="1" allowOverlap="1" wp14:anchorId="53B7FC36" wp14:editId="545377B0">
                      <wp:simplePos x="0" y="0"/>
                      <wp:positionH relativeFrom="column">
                        <wp:posOffset>147535</wp:posOffset>
                      </wp:positionH>
                      <wp:positionV relativeFrom="paragraph">
                        <wp:posOffset>76200</wp:posOffset>
                      </wp:positionV>
                      <wp:extent cx="3124200" cy="1303655"/>
                      <wp:effectExtent l="0" t="0" r="38100" b="10795"/>
                      <wp:wrapNone/>
                      <wp:docPr id="539" name="Gruppe 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540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41" name="Gruppe 541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42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44" name="Billede 5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5" name="Billede 5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43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539" o:spid="_x0000_s1089" style="position:absolute;margin-left:11.6pt;margin-top:6pt;width:246pt;height:102.65pt;z-index:250385920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">
                      <v:shape id="Text Box 15" o:spid="_x0000_s1090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541" o:spid="_x0000_s1091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<v:shape id="Tekstfelt 325" o:spid="_x0000_s1092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44" o:spid="_x0000_s1093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">
                          <v:imagedata r:id="rId8" o:title="" croptop="33185f" cropright="14603f"/>
                        </v:shape>
                        <v:shape id="Billede 545" o:spid="_x0000_s1094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095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203648" behindDoc="0" locked="0" layoutInCell="1" allowOverlap="1" wp14:anchorId="53B7FC36" wp14:editId="545377B0">
                      <wp:simplePos x="0" y="0"/>
                      <wp:positionH relativeFrom="column">
                        <wp:posOffset>402170</wp:posOffset>
                      </wp:positionH>
                      <wp:positionV relativeFrom="paragraph">
                        <wp:posOffset>75565</wp:posOffset>
                      </wp:positionV>
                      <wp:extent cx="3124200" cy="1303655"/>
                      <wp:effectExtent l="0" t="0" r="38100" b="10795"/>
                      <wp:wrapNone/>
                      <wp:docPr id="511" name="Gruppe 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512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13" name="Gruppe 513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14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lang w:val="da-DK"/>
                                        </w:rPr>
                                      </w:pPr>
                                      <w:r w:rsidRPr="005E6989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16" name="Billede 51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7" name="Billede 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15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511" o:spid="_x0000_s1096" style="position:absolute;margin-left:31.65pt;margin-top:5.95pt;width:246pt;height:102.65pt;z-index:250203648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">
                      <v:shape id="Text Box 15" o:spid="_x0000_s1097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513" o:spid="_x0000_s1098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  <v:shape id="Tekstfelt 325" o:spid="_x0000_s1099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lang w:val="da-DK"/>
                                  </w:rPr>
                                </w:pPr>
                                <w:r w:rsidRPr="005E6989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16" o:spid="_x0000_s1100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">
                          <v:imagedata r:id="rId8" o:title="" croptop="33185f" cropright="14603f"/>
                        </v:shape>
                        <v:shape id="Billede 517" o:spid="_x0000_s1101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102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83168" behindDoc="0" locked="0" layoutInCell="1" allowOverlap="1" wp14:anchorId="53B7FC36" wp14:editId="545377B0">
                      <wp:simplePos x="0" y="0"/>
                      <wp:positionH relativeFrom="column">
                        <wp:posOffset>4062945</wp:posOffset>
                      </wp:positionH>
                      <wp:positionV relativeFrom="paragraph">
                        <wp:posOffset>75565</wp:posOffset>
                      </wp:positionV>
                      <wp:extent cx="3124200" cy="1303655"/>
                      <wp:effectExtent l="0" t="0" r="38100" b="10795"/>
                      <wp:wrapNone/>
                      <wp:docPr id="483" name="Gruppe 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484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485" name="Gruppe 485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486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lang w:val="da-DK"/>
                                        </w:rPr>
                                      </w:pPr>
                                      <w:r w:rsidRPr="005E6989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88" name="Billede 48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9" name="Billede 4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48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483" o:spid="_x0000_s1103" style="position:absolute;margin-left:319.9pt;margin-top:5.95pt;width:246pt;height:102.65pt;z-index:250183168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">
                      <v:shape id="Text Box 15" o:spid="_x0000_s1104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485" o:spid="_x0000_s1105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<v:shape id="Tekstfelt 325" o:spid="_x0000_s1106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lang w:val="da-DK"/>
                                  </w:rPr>
                                </w:pPr>
                                <w:r w:rsidRPr="005E6989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488" o:spid="_x0000_s1107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">
                          <v:imagedata r:id="rId8" o:title="" croptop="33185f" cropright="14603f"/>
                        </v:shape>
                        <v:shape id="Billede 489" o:spid="_x0000_s1108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109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293760" behindDoc="0" locked="0" layoutInCell="1" allowOverlap="1" wp14:anchorId="53B7FC36" wp14:editId="545377B0">
                      <wp:simplePos x="0" y="0"/>
                      <wp:positionH relativeFrom="column">
                        <wp:posOffset>147535</wp:posOffset>
                      </wp:positionH>
                      <wp:positionV relativeFrom="paragraph">
                        <wp:posOffset>69850</wp:posOffset>
                      </wp:positionV>
                      <wp:extent cx="3124200" cy="1303655"/>
                      <wp:effectExtent l="0" t="0" r="38100" b="10795"/>
                      <wp:wrapNone/>
                      <wp:docPr id="546" name="Gruppe 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547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48" name="Gruppe 548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49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51" name="Billede 55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2" name="Billede 5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50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546" o:spid="_x0000_s1110" style="position:absolute;margin-left:11.6pt;margin-top:5.5pt;width:246pt;height:102.65pt;z-index:250293760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">
                      <v:shape id="Text Box 15" o:spid="_x0000_s1111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548" o:spid="_x0000_s1112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    <v:shape id="Tekstfelt 325" o:spid="_x0000_s1113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51" o:spid="_x0000_s1114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">
                          <v:imagedata r:id="rId8" o:title="" croptop="33185f" cropright="14603f"/>
                        </v:shape>
                        <v:shape id="Billede 552" o:spid="_x0000_s1115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116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16481A" w:rsidP="0037292F"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241536" behindDoc="0" locked="0" layoutInCell="1" allowOverlap="1" wp14:anchorId="53B7FC36" wp14:editId="545377B0">
                      <wp:simplePos x="0" y="0"/>
                      <wp:positionH relativeFrom="column">
                        <wp:posOffset>402170</wp:posOffset>
                      </wp:positionH>
                      <wp:positionV relativeFrom="paragraph">
                        <wp:posOffset>69850</wp:posOffset>
                      </wp:positionV>
                      <wp:extent cx="3124200" cy="1303655"/>
                      <wp:effectExtent l="0" t="0" r="38100" b="10795"/>
                      <wp:wrapNone/>
                      <wp:docPr id="518" name="Gruppe 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519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20" name="Gruppe 520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521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23" name="Billede 52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4" name="Billede 5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22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518" o:spid="_x0000_s1117" style="position:absolute;margin-left:31.65pt;margin-top:5.5pt;width:246pt;height:102.65pt;z-index:250241536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">
                      <v:shape id="Text Box 15" o:spid="_x0000_s1118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520" o:spid="_x0000_s1119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<v:shape id="Tekstfelt 325" o:spid="_x0000_s1120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523" o:spid="_x0000_s1121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">
                          <v:imagedata r:id="rId8" o:title="" croptop="33185f" cropright="14603f"/>
                        </v:shape>
                        <v:shape id="Billede 524" o:spid="_x0000_s1122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123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93408" behindDoc="0" locked="0" layoutInCell="1" allowOverlap="1" wp14:anchorId="53B7FC36" wp14:editId="545377B0">
                      <wp:simplePos x="0" y="0"/>
                      <wp:positionH relativeFrom="column">
                        <wp:posOffset>4062945</wp:posOffset>
                      </wp:positionH>
                      <wp:positionV relativeFrom="paragraph">
                        <wp:posOffset>69850</wp:posOffset>
                      </wp:positionV>
                      <wp:extent cx="3124200" cy="1303655"/>
                      <wp:effectExtent l="0" t="0" r="38100" b="10795"/>
                      <wp:wrapNone/>
                      <wp:docPr id="490" name="Gruppe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491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B289D" w:rsidRDefault="00DB289D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indsæt butiksadresse</w:t>
                                    </w:r>
                                  </w:p>
                                  <w:p w:rsidR="0016481A" w:rsidRDefault="0016481A" w:rsidP="00DB289D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492" name="Gruppe 492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493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6481A" w:rsidRPr="00267196" w:rsidRDefault="0016481A" w:rsidP="0016481A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2"/>
                                          <w:lang w:val="da-DK"/>
                                        </w:rPr>
                                      </w:pPr>
                                      <w:r w:rsidRPr="00D100DD"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95" name="Billede 49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6" name="Billede 4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494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16481A" w:rsidRDefault="0016481A" w:rsidP="0016481A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7FC36" id="Gruppe 490" o:spid="_x0000_s1124" style="position:absolute;margin-left:319.9pt;margin-top:5.5pt;width:246pt;height:102.65pt;z-index:250193408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">
                      <v:shape id="Text Box 15" o:spid="_x0000_s1125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" filled="f" stroked="f">
                        <v:path arrowok="t"/>
                        <v:textbox inset="0,0,0,0">
                          <w:txbxContent>
                            <w:p w:rsidR="00DB289D" w:rsidRDefault="00DB289D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indsæt butiksadresse</w:t>
                              </w:r>
                            </w:p>
                            <w:p w:rsidR="0016481A" w:rsidRDefault="0016481A" w:rsidP="00DB289D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</w:p>
                          </w:txbxContent>
                        </v:textbox>
                      </v:shape>
                      <v:group id="Gruppe 492" o:spid="_x0000_s1126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  <v:shape id="Tekstfelt 325" o:spid="_x0000_s1127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" fillcolor="window" stroked="f" strokeweight=".5pt">
                          <v:textbox>
                            <w:txbxContent>
                              <w:p w:rsidR="0016481A" w:rsidRPr="00267196" w:rsidRDefault="0016481A" w:rsidP="0016481A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2"/>
                                    <w:lang w:val="da-DK"/>
                                  </w:rPr>
                                </w:pPr>
                                <w:r w:rsidRPr="00D100DD"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Billede 495" o:spid="_x0000_s1128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">
                          <v:imagedata r:id="rId8" o:title="" croptop="33185f" cropright="14603f"/>
                        </v:shape>
                        <v:shape id="Billede 496" o:spid="_x0000_s1129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  <v:shape id="Freeform 17" o:spid="_x0000_s1130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16481A" w:rsidRDefault="0016481A" w:rsidP="0016481A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425BEA" w:rsidP="001377C1">
            <w:pPr>
              <w:tabs>
                <w:tab w:val="left" w:pos="148"/>
              </w:tabs>
            </w:pPr>
          </w:p>
        </w:tc>
        <w:tc>
          <w:tcPr>
            <w:tcW w:w="8405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</w:tr>
      <w:tr w:rsidR="00425BEA" w:rsidTr="00BD303C">
        <w:trPr>
          <w:trHeight w:val="2268"/>
        </w:trPr>
        <w:tc>
          <w:tcPr>
            <w:tcW w:w="5386" w:type="dxa"/>
          </w:tcPr>
          <w:p w:rsidR="00425BEA" w:rsidRDefault="00425BEA" w:rsidP="001377C1">
            <w:pPr>
              <w:tabs>
                <w:tab w:val="left" w:pos="181"/>
              </w:tabs>
            </w:pPr>
          </w:p>
        </w:tc>
        <w:tc>
          <w:tcPr>
            <w:tcW w:w="8405" w:type="dxa"/>
          </w:tcPr>
          <w:p w:rsidR="00425BEA" w:rsidRDefault="00425BEA" w:rsidP="0037292F"/>
        </w:tc>
        <w:tc>
          <w:tcPr>
            <w:tcW w:w="8405" w:type="dxa"/>
          </w:tcPr>
          <w:p w:rsidR="00425BEA" w:rsidRDefault="00425BEA" w:rsidP="0037292F"/>
        </w:tc>
      </w:tr>
      <w:tr w:rsidR="00BD303C" w:rsidTr="00BD303C">
        <w:trPr>
          <w:trHeight w:val="2268"/>
        </w:trPr>
        <w:tc>
          <w:tcPr>
            <w:tcW w:w="5386" w:type="dxa"/>
          </w:tcPr>
          <w:p w:rsidR="00BD303C" w:rsidRDefault="00BD303C" w:rsidP="0037292F"/>
        </w:tc>
        <w:tc>
          <w:tcPr>
            <w:tcW w:w="8405" w:type="dxa"/>
          </w:tcPr>
          <w:p w:rsidR="00BD303C" w:rsidRDefault="00BD303C" w:rsidP="0037292F"/>
        </w:tc>
        <w:tc>
          <w:tcPr>
            <w:tcW w:w="8405" w:type="dxa"/>
          </w:tcPr>
          <w:p w:rsidR="00BD303C" w:rsidRDefault="00BD303C" w:rsidP="0037292F"/>
        </w:tc>
      </w:tr>
      <w:tr w:rsidR="00BD303C" w:rsidTr="00BD303C">
        <w:trPr>
          <w:trHeight w:val="2268"/>
        </w:trPr>
        <w:tc>
          <w:tcPr>
            <w:tcW w:w="5386" w:type="dxa"/>
          </w:tcPr>
          <w:p w:rsidR="00BD303C" w:rsidRDefault="00BD303C" w:rsidP="00E20B09"/>
        </w:tc>
        <w:tc>
          <w:tcPr>
            <w:tcW w:w="8405" w:type="dxa"/>
          </w:tcPr>
          <w:p w:rsidR="00BD303C" w:rsidRDefault="00BD303C" w:rsidP="00E20B09"/>
        </w:tc>
        <w:tc>
          <w:tcPr>
            <w:tcW w:w="8405" w:type="dxa"/>
          </w:tcPr>
          <w:p w:rsidR="00BD303C" w:rsidRDefault="00BD303C" w:rsidP="00E20B09"/>
        </w:tc>
      </w:tr>
      <w:tr w:rsidR="00BD303C" w:rsidTr="00BD303C">
        <w:trPr>
          <w:trHeight w:val="2268"/>
        </w:trPr>
        <w:tc>
          <w:tcPr>
            <w:tcW w:w="5386" w:type="dxa"/>
          </w:tcPr>
          <w:p w:rsidR="00BD303C" w:rsidRDefault="00BD303C" w:rsidP="0037292F"/>
        </w:tc>
        <w:tc>
          <w:tcPr>
            <w:tcW w:w="8405" w:type="dxa"/>
          </w:tcPr>
          <w:p w:rsidR="00BD303C" w:rsidRDefault="00BD303C" w:rsidP="0037292F"/>
        </w:tc>
        <w:tc>
          <w:tcPr>
            <w:tcW w:w="8405" w:type="dxa"/>
          </w:tcPr>
          <w:p w:rsidR="00BD303C" w:rsidRDefault="00BD303C" w:rsidP="0037292F"/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  <w:bookmarkStart w:id="4" w:name="_GoBack"/>
            <w:bookmarkEnd w:id="4"/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0304000" behindDoc="0" locked="0" layoutInCell="1" allowOverlap="1" wp14:anchorId="5B6DAF2A" wp14:editId="19E5C57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102870</wp:posOffset>
                      </wp:positionV>
                      <wp:extent cx="3286125" cy="1333500"/>
                      <wp:effectExtent l="0" t="0" r="9525" b="0"/>
                      <wp:wrapNone/>
                      <wp:docPr id="554" name="Tekstfelt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481A" w:rsidRDefault="0016481A" w:rsidP="0016481A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 xml:space="preserve">, der ønsker at donere eller købe kvalitetsgenbrug og samtidig støtte en god sag. Overskuddet går til Mødrehjælpen </w:t>
                                  </w:r>
                                  <w:r w:rsidR="00DB289D">
                                    <w:rPr>
                                      <w:szCs w:val="19"/>
                                      <w:lang w:val="da-DK"/>
                                    </w:rPr>
                                    <w:t>[Bynavn]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 xml:space="preserve">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16481A" w:rsidRDefault="0016481A" w:rsidP="0016481A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16481A" w:rsidRDefault="0016481A" w:rsidP="0016481A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54" o:spid="_x0000_s1131" type="#_x0000_t202" style="position:absolute;margin-left:2.9pt;margin-top:8.1pt;width:258.75pt;height:105pt;z-index:2503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" fillcolor="window" stroked="f" strokeweight=".5pt">
                      <v:textbox>
                        <w:txbxContent>
                          <w:p w:rsidR="0016481A" w:rsidRDefault="0016481A" w:rsidP="0016481A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 xml:space="preserve">, der ønsker at donere eller købe kvalitetsgenbrug og samtidig støtte en god sag. Overskuddet går til Mødrehjælpen </w:t>
                            </w:r>
                            <w:r w:rsidR="00DB289D">
                              <w:rPr>
                                <w:szCs w:val="19"/>
                                <w:lang w:val="da-DK"/>
                              </w:rPr>
                              <w:t>[Bynavn]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 xml:space="preserve">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16481A" w:rsidRDefault="0016481A" w:rsidP="0016481A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16481A" w:rsidRDefault="0016481A" w:rsidP="0016481A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82848" behindDoc="0" locked="0" layoutInCell="1" allowOverlap="1" wp14:anchorId="5B6DAF2A" wp14:editId="19E5C570">
                      <wp:simplePos x="0" y="0"/>
                      <wp:positionH relativeFrom="column">
                        <wp:posOffset>3959860</wp:posOffset>
                      </wp:positionH>
                      <wp:positionV relativeFrom="paragraph">
                        <wp:posOffset>102870</wp:posOffset>
                      </wp:positionV>
                      <wp:extent cx="3286125" cy="1333500"/>
                      <wp:effectExtent l="0" t="0" r="9525" b="0"/>
                      <wp:wrapNone/>
                      <wp:docPr id="567" name="Tekstfelt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7" o:spid="_x0000_s1132" type="#_x0000_t202" style="position:absolute;margin-left:311.8pt;margin-top:8.1pt;width:258.75pt;height:105pt;z-index:2503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31648" behindDoc="0" locked="0" layoutInCell="1" allowOverlap="1" wp14:anchorId="5B6DAF2A" wp14:editId="19E5C570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102870</wp:posOffset>
                      </wp:positionV>
                      <wp:extent cx="3286125" cy="1333500"/>
                      <wp:effectExtent l="0" t="0" r="9525" b="0"/>
                      <wp:wrapNone/>
                      <wp:docPr id="559" name="Tekstfelt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16481A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59" o:spid="_x0000_s1133" type="#_x0000_t202" style="position:absolute;margin-left:22.7pt;margin-top:8.1pt;width:258.75pt;height:105pt;z-index:2503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16481A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07072" behindDoc="0" locked="0" layoutInCell="1" allowOverlap="1" wp14:anchorId="5B6DAF2A" wp14:editId="19E5C57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104140</wp:posOffset>
                      </wp:positionV>
                      <wp:extent cx="3286125" cy="1333500"/>
                      <wp:effectExtent l="0" t="0" r="9525" b="0"/>
                      <wp:wrapNone/>
                      <wp:docPr id="555" name="Tekstfelt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55" o:spid="_x0000_s1134" type="#_x0000_t202" style="position:absolute;margin-left:2.9pt;margin-top:8.2pt;width:258.75pt;height:105pt;z-index:2503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76704" behindDoc="0" locked="0" layoutInCell="1" allowOverlap="1" wp14:anchorId="5B6DAF2A" wp14:editId="19E5C570">
                      <wp:simplePos x="0" y="0"/>
                      <wp:positionH relativeFrom="column">
                        <wp:posOffset>3950335</wp:posOffset>
                      </wp:positionH>
                      <wp:positionV relativeFrom="paragraph">
                        <wp:posOffset>104140</wp:posOffset>
                      </wp:positionV>
                      <wp:extent cx="3286125" cy="1333500"/>
                      <wp:effectExtent l="0" t="0" r="9525" b="0"/>
                      <wp:wrapNone/>
                      <wp:docPr id="566" name="Tekstfelt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6" o:spid="_x0000_s1135" type="#_x0000_t202" style="position:absolute;margin-left:311.05pt;margin-top:8.2pt;width:258.75pt;height:105pt;z-index:2503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37792" behindDoc="0" locked="0" layoutInCell="1" allowOverlap="1" wp14:anchorId="5B6DAF2A" wp14:editId="19E5C570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104140</wp:posOffset>
                      </wp:positionV>
                      <wp:extent cx="3286125" cy="1333500"/>
                      <wp:effectExtent l="0" t="0" r="9525" b="0"/>
                      <wp:wrapNone/>
                      <wp:docPr id="560" name="Tekstfelt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0" o:spid="_x0000_s1136" type="#_x0000_t202" style="position:absolute;margin-left:22.7pt;margin-top:8.2pt;width:258.75pt;height:105pt;z-index:2503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13216" behindDoc="0" locked="0" layoutInCell="1" allowOverlap="1" wp14:anchorId="5B6DAF2A" wp14:editId="19E5C57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105410</wp:posOffset>
                      </wp:positionV>
                      <wp:extent cx="3286125" cy="1333500"/>
                      <wp:effectExtent l="0" t="0" r="9525" b="0"/>
                      <wp:wrapNone/>
                      <wp:docPr id="556" name="Tekstfelt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56" o:spid="_x0000_s1137" type="#_x0000_t202" style="position:absolute;margin-left:2.9pt;margin-top:8.3pt;width:258.75pt;height:105pt;z-index:2503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298880" behindDoc="0" locked="0" layoutInCell="1" allowOverlap="1">
                      <wp:simplePos x="0" y="0"/>
                      <wp:positionH relativeFrom="column">
                        <wp:posOffset>3950335</wp:posOffset>
                      </wp:positionH>
                      <wp:positionV relativeFrom="paragraph">
                        <wp:posOffset>98425</wp:posOffset>
                      </wp:positionV>
                      <wp:extent cx="3286125" cy="1333500"/>
                      <wp:effectExtent l="0" t="0" r="9525" b="0"/>
                      <wp:wrapNone/>
                      <wp:docPr id="553" name="Tekstfelt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felt 553" o:spid="_x0000_s1138" type="#_x0000_t202" style="position:absolute;margin-left:311.05pt;margin-top:7.75pt;width:258.75pt;height:105pt;z-index:2502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" fillcolor="white [3201]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43936" behindDoc="0" locked="0" layoutInCell="1" allowOverlap="1" wp14:anchorId="5B6DAF2A" wp14:editId="19E5C570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105410</wp:posOffset>
                      </wp:positionV>
                      <wp:extent cx="3286125" cy="1333500"/>
                      <wp:effectExtent l="0" t="0" r="9525" b="0"/>
                      <wp:wrapNone/>
                      <wp:docPr id="561" name="Tekstfelt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1" o:spid="_x0000_s1139" type="#_x0000_t202" style="position:absolute;margin-left:22.7pt;margin-top:8.3pt;width:258.75pt;height:105pt;z-index:2503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19360" behindDoc="0" locked="0" layoutInCell="1" allowOverlap="1" wp14:anchorId="5B6DAF2A" wp14:editId="19E5C57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97155</wp:posOffset>
                      </wp:positionV>
                      <wp:extent cx="3286125" cy="1333500"/>
                      <wp:effectExtent l="0" t="0" r="9525" b="0"/>
                      <wp:wrapNone/>
                      <wp:docPr id="557" name="Tekstfelt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57" o:spid="_x0000_s1140" type="#_x0000_t202" style="position:absolute;margin-left:2.9pt;margin-top:7.65pt;width:258.75pt;height:105pt;z-index:2503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63392" behindDoc="0" locked="0" layoutInCell="1" allowOverlap="1" wp14:anchorId="5B6DAF2A" wp14:editId="19E5C570">
                      <wp:simplePos x="0" y="0"/>
                      <wp:positionH relativeFrom="column">
                        <wp:posOffset>3950335</wp:posOffset>
                      </wp:positionH>
                      <wp:positionV relativeFrom="paragraph">
                        <wp:posOffset>97155</wp:posOffset>
                      </wp:positionV>
                      <wp:extent cx="3286125" cy="1333500"/>
                      <wp:effectExtent l="0" t="0" r="9525" b="0"/>
                      <wp:wrapNone/>
                      <wp:docPr id="564" name="Tekstfelt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4" o:spid="_x0000_s1141" type="#_x0000_t202" style="position:absolute;margin-left:311.05pt;margin-top:7.65pt;width:258.75pt;height:105pt;z-index:2503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50080" behindDoc="0" locked="0" layoutInCell="1" allowOverlap="1" wp14:anchorId="5B6DAF2A" wp14:editId="19E5C570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97155</wp:posOffset>
                      </wp:positionV>
                      <wp:extent cx="3286125" cy="1333500"/>
                      <wp:effectExtent l="0" t="0" r="9525" b="0"/>
                      <wp:wrapNone/>
                      <wp:docPr id="562" name="Tekstfelt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16481A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2" o:spid="_x0000_s1142" type="#_x0000_t202" style="position:absolute;margin-left:22.7pt;margin-top:7.65pt;width:258.75pt;height:105pt;z-index:2503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16481A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27552" behindDoc="0" locked="0" layoutInCell="1" allowOverlap="1" wp14:anchorId="5B6DAF2A" wp14:editId="19E5C57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98425</wp:posOffset>
                      </wp:positionV>
                      <wp:extent cx="3286125" cy="1333500"/>
                      <wp:effectExtent l="0" t="0" r="9525" b="0"/>
                      <wp:wrapNone/>
                      <wp:docPr id="558" name="Tekstfelt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58" o:spid="_x0000_s1143" type="#_x0000_t202" style="position:absolute;margin-left:2.9pt;margin-top:7.75pt;width:258.75pt;height:105pt;z-index:2503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16481A" w:rsidP="0037292F">
            <w:pPr>
              <w:rPr>
                <w:lang w:val="da-DK"/>
              </w:rPr>
            </w:pP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70560" behindDoc="0" locked="0" layoutInCell="1" allowOverlap="1" wp14:anchorId="5B6DAF2A" wp14:editId="19E5C570">
                      <wp:simplePos x="0" y="0"/>
                      <wp:positionH relativeFrom="column">
                        <wp:posOffset>3950335</wp:posOffset>
                      </wp:positionH>
                      <wp:positionV relativeFrom="paragraph">
                        <wp:posOffset>98425</wp:posOffset>
                      </wp:positionV>
                      <wp:extent cx="3286125" cy="1333500"/>
                      <wp:effectExtent l="0" t="0" r="9525" b="0"/>
                      <wp:wrapNone/>
                      <wp:docPr id="565" name="Tekstfelt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5" o:spid="_x0000_s1144" type="#_x0000_t202" style="position:absolute;margin-left:311.05pt;margin-top:7.75pt;width:258.75pt;height:105pt;z-index:2503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481A"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0357248" behindDoc="0" locked="0" layoutInCell="1" allowOverlap="1" wp14:anchorId="5B6DAF2A" wp14:editId="19E5C570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98425</wp:posOffset>
                      </wp:positionV>
                      <wp:extent cx="3286125" cy="1333500"/>
                      <wp:effectExtent l="0" t="0" r="9525" b="0"/>
                      <wp:wrapNone/>
                      <wp:docPr id="563" name="Tekstfelt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289D" w:rsidRDefault="00DB289D" w:rsidP="00DB289D">
                                  <w:pPr>
                                    <w:spacing w:line="240" w:lineRule="atLeas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Mødrehjælpens butik er for alle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      </w: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</w:p>
                                <w:p w:rsidR="00DB289D" w:rsidRDefault="00DB289D" w:rsidP="00DB289D">
                                  <w:pPr>
                                    <w:spacing w:before="140" w:line="240" w:lineRule="atLeast"/>
                                    <w:ind w:left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color w:val="D70947"/>
                                      <w:szCs w:val="19"/>
                                      <w:lang w:val="da-DK"/>
                                    </w:rPr>
                                    <w:t>Åbningstider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Cs w:val="19"/>
                                      <w:lang w:val="da-DK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Mandag</w:t>
                                  </w:r>
                                  <w:proofErr w:type="gramEnd"/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-fredag 10-14</w:t>
                                  </w:r>
                                </w:p>
                                <w:p w:rsidR="00DB289D" w:rsidRDefault="00DB289D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  <w:r>
                                    <w:rPr>
                                      <w:szCs w:val="19"/>
                                      <w:lang w:val="da-DK"/>
                                    </w:rPr>
                                    <w:t>Lørdag 10-13</w:t>
                                  </w:r>
                                </w:p>
                                <w:p w:rsidR="0016481A" w:rsidRDefault="0016481A" w:rsidP="00DB289D">
                                  <w:pPr>
                                    <w:spacing w:line="240" w:lineRule="atLeast"/>
                                    <w:ind w:left="1304" w:firstLine="1304"/>
                                    <w:jc w:val="right"/>
                                    <w:rPr>
                                      <w:szCs w:val="19"/>
                                      <w:lang w:val="da-DK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AF2A" id="Tekstfelt 563" o:spid="_x0000_s1145" type="#_x0000_t202" style="position:absolute;margin-left:22.7pt;margin-top:7.75pt;width:258.75pt;height:105pt;z-index:2503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" fillcolor="window" stroked="f" strokeweight=".5pt">
                      <v:textbox>
                        <w:txbxContent>
                          <w:p w:rsidR="00DB289D" w:rsidRDefault="00DB289D" w:rsidP="00DB289D">
                            <w:pPr>
                              <w:spacing w:line="240" w:lineRule="atLeas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Mødrehjælpens butik er for alle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>, der ønsker at donere eller købe kvalitetsgenbrug og samtidig støtte en god sag. Overskuddet går til Mødrehjælpen [Bynavn] lokalforenings familieaktiviteter og Mødrehjælpens landsdækkende rådgivningsarbejde.</w:t>
                            </w:r>
                            <w:r>
                              <w:rPr>
                                <w:szCs w:val="19"/>
                                <w:lang w:val="da-DK"/>
                              </w:rPr>
                              <w:tab/>
                            </w:r>
                          </w:p>
                          <w:p w:rsidR="00DB289D" w:rsidRDefault="00DB289D" w:rsidP="00DB289D">
                            <w:pPr>
                              <w:spacing w:before="140" w:line="240" w:lineRule="atLeast"/>
                              <w:ind w:left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color w:val="D70947"/>
                                <w:szCs w:val="19"/>
                                <w:lang w:val="da-DK"/>
                              </w:rPr>
                              <w:t>Åbningstider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9"/>
                                <w:lang w:val="da-DK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Cs w:val="19"/>
                                <w:lang w:val="da-DK"/>
                              </w:rPr>
                              <w:t>Mandag</w:t>
                            </w:r>
                            <w:proofErr w:type="gramEnd"/>
                            <w:r>
                              <w:rPr>
                                <w:szCs w:val="19"/>
                                <w:lang w:val="da-DK"/>
                              </w:rPr>
                              <w:t>-fredag 10-14</w:t>
                            </w:r>
                          </w:p>
                          <w:p w:rsidR="00DB289D" w:rsidRDefault="00DB289D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  <w:r>
                              <w:rPr>
                                <w:szCs w:val="19"/>
                                <w:lang w:val="da-DK"/>
                              </w:rPr>
                              <w:t>Lørdag 10-13</w:t>
                            </w:r>
                          </w:p>
                          <w:p w:rsidR="0016481A" w:rsidRDefault="0016481A" w:rsidP="00DB289D">
                            <w:pPr>
                              <w:spacing w:line="240" w:lineRule="atLeast"/>
                              <w:ind w:left="1304" w:firstLine="1304"/>
                              <w:jc w:val="right"/>
                              <w:rPr>
                                <w:szCs w:val="19"/>
                                <w:lang w:val="da-DK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0153472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4352290</wp:posOffset>
                      </wp:positionV>
                      <wp:extent cx="3124200" cy="1303655"/>
                      <wp:effectExtent l="0" t="0" r="38100" b="10795"/>
                      <wp:wrapNone/>
                      <wp:docPr id="329" name="Gruppe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303655"/>
                                <a:chOff x="0" y="0"/>
                                <a:chExt cx="3124200" cy="1303725"/>
                              </a:xfrm>
                            </wpg:grpSpPr>
                            <wps:wsp>
                              <wps:cNvPr id="330" name="Text Box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1065600"/>
                                  <a:ext cx="31242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D303C" w:rsidRDefault="00BD303C" w:rsidP="00BD303C">
                                    <w:pPr>
                                      <w:spacing w:before="20"/>
                                      <w:ind w:left="20"/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="Open Sans Semibold" w:hAnsi="Open Sans Semibold" w:cs="Open Sans Semibold"/>
                                        <w:b/>
                                        <w:color w:val="D70947"/>
                                        <w:szCs w:val="20"/>
                                        <w:lang w:val="da-DK"/>
                                      </w:rPr>
                                      <w:t>Mødrehjælpens butik, Blæsbjerggade 4, 6000 Kolding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331" name="Gruppe 331"/>
                              <wpg:cNvGrpSpPr/>
                              <wpg:grpSpPr>
                                <a:xfrm>
                                  <a:off x="0" y="0"/>
                                  <a:ext cx="3060560" cy="1009575"/>
                                  <a:chOff x="0" y="0"/>
                                  <a:chExt cx="3060560" cy="1009575"/>
                                </a:xfrm>
                              </wpg:grpSpPr>
                              <wps:wsp>
                                <wps:cNvPr id="332" name="Tekstfelt 325"/>
                                <wps:cNvSpPr txBox="1"/>
                                <wps:spPr>
                                  <a:xfrm>
                                    <a:off x="0" y="0"/>
                                    <a:ext cx="1314450" cy="2476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D303C" w:rsidRDefault="00BD303C" w:rsidP="00BD303C">
                                      <w:pPr>
                                        <w:ind w:hanging="142"/>
                                        <w:jc w:val="both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sz w:val="20"/>
                                          <w:lang w:val="da-DK"/>
                                        </w:rPr>
                                        <w:t>RABATKUPON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95200"/>
                                    <a:ext cx="1933575" cy="714375"/>
                                  </a:xfrm>
                                  <a:custGeom>
                                    <a:avLst/>
                                    <a:gdLst>
                                      <a:gd name="T0" fmla="*/ 4320 w 4320"/>
                                      <a:gd name="T1" fmla="+- 0 1590 1590"/>
                                      <a:gd name="T2" fmla="*/ 1590 h 3070"/>
                                      <a:gd name="T3" fmla="*/ 0 w 4320"/>
                                      <a:gd name="T4" fmla="+- 0 1590 1590"/>
                                      <a:gd name="T5" fmla="*/ 1590 h 3070"/>
                                      <a:gd name="T6" fmla="*/ 0 w 4320"/>
                                      <a:gd name="T7" fmla="+- 0 4659 1590"/>
                                      <a:gd name="T8" fmla="*/ 4659 h 3070"/>
                                      <a:gd name="T9" fmla="*/ 3592 w 4320"/>
                                      <a:gd name="T10" fmla="+- 0 4659 1590"/>
                                      <a:gd name="T11" fmla="*/ 4659 h 3070"/>
                                      <a:gd name="T12" fmla="*/ 4320 w 4320"/>
                                      <a:gd name="T13" fmla="+- 0 1590 1590"/>
                                      <a:gd name="T14" fmla="*/ 1590 h 307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4320" h="3070">
                                        <a:moveTo>
                                          <a:pt x="432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069"/>
                                        </a:lnTo>
                                        <a:lnTo>
                                          <a:pt x="3592" y="3069"/>
                                        </a:lnTo>
                                        <a:lnTo>
                                          <a:pt x="4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ABA63"/>
                                  </a:solidFill>
                                  <a:ln>
                                    <a:noFill/>
                                  </a:ln>
                                  <a:extLst/>
                                </wps:spPr>
                                <wps:txbx>
                                  <w:txbxContent>
                                    <w:p w:rsidR="00BD303C" w:rsidRDefault="00BD303C" w:rsidP="00BD303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ind w:left="11" w:right="244"/>
                                        <w:jc w:val="center"/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Open Sans Semibold" w:hAnsi="Open Sans Semibold" w:cs="Open Sans Semibold"/>
                                          <w:b/>
                                          <w:kern w:val="24"/>
                                          <w:sz w:val="36"/>
                                          <w:szCs w:val="26"/>
                                        </w:rPr>
                                        <w:t>25 KR.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34" name="Billede 33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636" r="22282"/>
                                  <a:stretch/>
                                </pic:blipFill>
                                <pic:spPr bwMode="auto">
                                  <a:xfrm>
                                    <a:off x="1526400" y="295200"/>
                                    <a:ext cx="1534160" cy="7124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5" name="Billede 3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1200" y="86400"/>
                                    <a:ext cx="359410" cy="359410"/>
                                  </a:xfrm>
                                  <a:prstGeom prst="ellipse">
                                    <a:avLst/>
                                  </a:prstGeom>
                                  <a:ln w="3175" cap="rnd">
                                    <a:noFill/>
                                  </a:ln>
                                  <a:effectLst>
                                    <a:outerShdw blurRad="381000" dist="292100" dir="5400000" sx="-80000" sy="-18000" rotWithShape="0">
                                      <a:srgbClr val="000000">
                                        <a:alpha val="22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e 329" o:spid="_x0000_s1146" style="position:absolute;margin-left:-.5pt;margin-top:342.7pt;width:246pt;height:102.65pt;z-index:250153472" coordsize="31242,1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">
                      <v:shape id="Text Box 15" o:spid="_x0000_s1147" type="#_x0000_t202" style="position:absolute;top:10656;width:3124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" filled="f" stroked="f">
                        <v:path arrowok="t"/>
                        <v:textbox inset="0,0,0,0">
                          <w:txbxContent>
                            <w:p w:rsidR="00BD303C" w:rsidRDefault="00BD303C" w:rsidP="00BD303C">
                              <w:pPr>
                                <w:spacing w:before="20"/>
                                <w:ind w:left="20"/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</w:pPr>
                              <w:r>
                                <w:rPr>
                                  <w:rFonts w:ascii="Open Sans Semibold" w:hAnsi="Open Sans Semibold" w:cs="Open Sans Semibold"/>
                                  <w:b/>
                                  <w:color w:val="D70947"/>
                                  <w:szCs w:val="20"/>
                                  <w:lang w:val="da-DK"/>
                                </w:rPr>
                                <w:t>Mødrehjælpens butik, Blæsbjerggade 4, 6000 Kolding</w:t>
                              </w:r>
                            </w:p>
                          </w:txbxContent>
                        </v:textbox>
                      </v:shape>
                      <v:group id="Gruppe 331" o:spid="_x0000_s1148" style="position:absolute;width:30605;height:10095" coordsize="30605,1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<v:shape id="Tekstfelt 325" o:spid="_x0000_s1149" type="#_x0000_t202" style="position:absolute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" fillcolor="window" stroked="f" strokeweight=".5pt">
                          <v:textbox>
                            <w:txbxContent>
                              <w:p w:rsidR="00BD303C" w:rsidRDefault="00BD303C" w:rsidP="00BD303C">
                                <w:pPr>
                                  <w:ind w:hanging="142"/>
                                  <w:jc w:val="both"/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sz w:val="20"/>
                                    <w:lang w:val="da-DK"/>
                                  </w:rPr>
                                  <w:t>RABATKUPON</w:t>
                                </w:r>
                              </w:p>
                            </w:txbxContent>
                          </v:textbox>
                        </v:shape>
                        <v:shape id="Freeform 17" o:spid="_x0000_s1150" style="position:absolute;top:2952;width:19335;height:7143;visibility:visible;mso-wrap-style:square;v-text-anchor:middle" coordsize="4320,3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" adj="-11796480,,5400" path="m4320,l,,,3069r3592,l4320,xe" fillcolor="#5aba63" stroked="f">
                          <v:stroke joinstyle="miter"/>
                          <v:formulas/>
                          <v:path arrowok="t" o:connecttype="custom" o:connectlocs="1933575,369986;0,369986;0,1084128;1607732,1084128;1933575,369986" o:connectangles="0,0,0,0,0" textboxrect="0,0,4320,3070"/>
                          <v:textbox>
                            <w:txbxContent>
                              <w:p w:rsidR="00BD303C" w:rsidRDefault="00BD303C" w:rsidP="00BD303C">
                                <w:pPr>
                                  <w:pStyle w:val="NormalWeb"/>
                                  <w:spacing w:before="0" w:beforeAutospacing="0" w:after="0" w:afterAutospacing="0"/>
                                  <w:ind w:left="11" w:right="244"/>
                                  <w:jc w:val="center"/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 Semibold" w:hAnsi="Open Sans Semibold" w:cs="Open Sans Semibold"/>
                                    <w:b/>
                                    <w:kern w:val="24"/>
                                    <w:sz w:val="36"/>
                                    <w:szCs w:val="26"/>
                                  </w:rPr>
                                  <w:t>25 KR.</w:t>
                                </w:r>
                              </w:p>
                            </w:txbxContent>
                          </v:textbox>
                        </v:shape>
                        <v:shape id="Billede 334" o:spid="_x0000_s1151" type="#_x0000_t75" style="position:absolute;left:15264;top:2952;width:15341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">
                          <v:imagedata r:id="rId8" o:title="" croptop="33185f" cropright="14603f"/>
                        </v:shape>
                        <v:shape id="Billede 335" o:spid="_x0000_s1152" type="#_x0000_t75" style="position:absolute;left:26712;top:86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" strokeweight=".25pt">
                          <v:stroke endcap="round"/>
                          <v:imagedata r:id="rId9" o:title=""/>
                          <v:shadow on="t" type="perspective" color="black" opacity="14417f" origin=",.5" offset="0,23pt" matrix="-52429f,,,-11796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7B5B35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7B5B35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7B5B35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7B5B35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7B5B35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7B5B35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  <w:tr w:rsidR="00BD303C" w:rsidRPr="00425BEA" w:rsidTr="00BD303C">
        <w:trPr>
          <w:trHeight w:val="2268"/>
        </w:trPr>
        <w:tc>
          <w:tcPr>
            <w:tcW w:w="5386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  <w:tc>
          <w:tcPr>
            <w:tcW w:w="8405" w:type="dxa"/>
          </w:tcPr>
          <w:p w:rsidR="00BD303C" w:rsidRPr="00425BEA" w:rsidRDefault="00BD303C" w:rsidP="0037292F">
            <w:pPr>
              <w:rPr>
                <w:lang w:val="da-DK"/>
              </w:rPr>
            </w:pPr>
          </w:p>
        </w:tc>
      </w:tr>
    </w:tbl>
    <w:p w:rsidR="00FB0E3C" w:rsidRPr="00425BEA" w:rsidRDefault="00FB0E3C" w:rsidP="00E4597C">
      <w:pPr>
        <w:rPr>
          <w:lang w:val="da-DK"/>
        </w:rPr>
        <w:sectPr w:rsidR="00FB0E3C" w:rsidRPr="00425BEA" w:rsidSect="00FB0E3C">
          <w:pgSz w:w="16820" w:h="11900" w:orient="landscape"/>
          <w:pgMar w:top="0" w:right="0" w:bottom="0" w:left="0" w:header="709" w:footer="709" w:gutter="0"/>
          <w:cols w:num="3" w:space="708"/>
          <w:docGrid w:linePitch="360"/>
        </w:sectPr>
      </w:pPr>
    </w:p>
    <w:p w:rsidR="008346AE" w:rsidRPr="00425BEA" w:rsidRDefault="008346AE" w:rsidP="00E4597C">
      <w:pPr>
        <w:rPr>
          <w:lang w:val="da-DK"/>
        </w:rPr>
      </w:pPr>
    </w:p>
    <w:sectPr w:rsidR="008346AE" w:rsidRPr="00425BEA" w:rsidSect="00FB0E3C">
      <w:type w:val="continuous"/>
      <w:pgSz w:w="1682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F41F1"/>
    <w:multiLevelType w:val="hybridMultilevel"/>
    <w:tmpl w:val="10E0B862"/>
    <w:lvl w:ilvl="0" w:tplc="1F18440C">
      <w:start w:val="1"/>
      <w:numFmt w:val="bullet"/>
      <w:lvlText w:val="–"/>
      <w:lvlJc w:val="left"/>
      <w:pPr>
        <w:ind w:left="270" w:hanging="152"/>
      </w:pPr>
      <w:rPr>
        <w:rFonts w:ascii="Open Sans Semibold" w:eastAsia="Open Sans Semibold" w:hAnsi="Open Sans Semibold" w:hint="default"/>
        <w:b/>
        <w:bCs/>
        <w:color w:val="002B49"/>
        <w:sz w:val="20"/>
        <w:szCs w:val="20"/>
      </w:rPr>
    </w:lvl>
    <w:lvl w:ilvl="1" w:tplc="DAEC2540">
      <w:start w:val="1"/>
      <w:numFmt w:val="bullet"/>
      <w:lvlText w:val="•"/>
      <w:lvlJc w:val="left"/>
      <w:pPr>
        <w:ind w:left="926" w:hanging="152"/>
      </w:pPr>
      <w:rPr>
        <w:rFonts w:hint="default"/>
      </w:rPr>
    </w:lvl>
    <w:lvl w:ilvl="2" w:tplc="513E4C30">
      <w:start w:val="1"/>
      <w:numFmt w:val="bullet"/>
      <w:lvlText w:val="•"/>
      <w:lvlJc w:val="left"/>
      <w:pPr>
        <w:ind w:left="1582" w:hanging="152"/>
      </w:pPr>
      <w:rPr>
        <w:rFonts w:hint="default"/>
      </w:rPr>
    </w:lvl>
    <w:lvl w:ilvl="3" w:tplc="2C1ECDF8">
      <w:start w:val="1"/>
      <w:numFmt w:val="bullet"/>
      <w:lvlText w:val="•"/>
      <w:lvlJc w:val="left"/>
      <w:pPr>
        <w:ind w:left="2238" w:hanging="152"/>
      </w:pPr>
      <w:rPr>
        <w:rFonts w:hint="default"/>
      </w:rPr>
    </w:lvl>
    <w:lvl w:ilvl="4" w:tplc="43F0D85C">
      <w:start w:val="1"/>
      <w:numFmt w:val="bullet"/>
      <w:lvlText w:val="•"/>
      <w:lvlJc w:val="left"/>
      <w:pPr>
        <w:ind w:left="2894" w:hanging="152"/>
      </w:pPr>
      <w:rPr>
        <w:rFonts w:hint="default"/>
      </w:rPr>
    </w:lvl>
    <w:lvl w:ilvl="5" w:tplc="E6920930">
      <w:start w:val="1"/>
      <w:numFmt w:val="bullet"/>
      <w:lvlText w:val="•"/>
      <w:lvlJc w:val="left"/>
      <w:pPr>
        <w:ind w:left="3550" w:hanging="152"/>
      </w:pPr>
      <w:rPr>
        <w:rFonts w:hint="default"/>
      </w:rPr>
    </w:lvl>
    <w:lvl w:ilvl="6" w:tplc="EB10634A">
      <w:start w:val="1"/>
      <w:numFmt w:val="bullet"/>
      <w:lvlText w:val="•"/>
      <w:lvlJc w:val="left"/>
      <w:pPr>
        <w:ind w:left="4206" w:hanging="152"/>
      </w:pPr>
      <w:rPr>
        <w:rFonts w:hint="default"/>
      </w:rPr>
    </w:lvl>
    <w:lvl w:ilvl="7" w:tplc="870EB4D4">
      <w:start w:val="1"/>
      <w:numFmt w:val="bullet"/>
      <w:lvlText w:val="•"/>
      <w:lvlJc w:val="left"/>
      <w:pPr>
        <w:ind w:left="4862" w:hanging="152"/>
      </w:pPr>
      <w:rPr>
        <w:rFonts w:hint="default"/>
      </w:rPr>
    </w:lvl>
    <w:lvl w:ilvl="8" w:tplc="CAD27572">
      <w:start w:val="1"/>
      <w:numFmt w:val="bullet"/>
      <w:lvlText w:val="•"/>
      <w:lvlJc w:val="left"/>
      <w:pPr>
        <w:ind w:left="5518" w:hanging="15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25FC"/>
    <w:rsid w:val="000663C8"/>
    <w:rsid w:val="0007137F"/>
    <w:rsid w:val="00081BDC"/>
    <w:rsid w:val="000E3EF7"/>
    <w:rsid w:val="00107923"/>
    <w:rsid w:val="001377C1"/>
    <w:rsid w:val="0016481A"/>
    <w:rsid w:val="001A5F3F"/>
    <w:rsid w:val="001D514C"/>
    <w:rsid w:val="001D6326"/>
    <w:rsid w:val="002638B7"/>
    <w:rsid w:val="00267196"/>
    <w:rsid w:val="00295288"/>
    <w:rsid w:val="002B3470"/>
    <w:rsid w:val="002E767E"/>
    <w:rsid w:val="00301FA6"/>
    <w:rsid w:val="00421414"/>
    <w:rsid w:val="00425BEA"/>
    <w:rsid w:val="00473117"/>
    <w:rsid w:val="005271F8"/>
    <w:rsid w:val="00565569"/>
    <w:rsid w:val="005B7D57"/>
    <w:rsid w:val="005E6989"/>
    <w:rsid w:val="00690B9B"/>
    <w:rsid w:val="006C1D49"/>
    <w:rsid w:val="00722C10"/>
    <w:rsid w:val="007A0C95"/>
    <w:rsid w:val="007B59F9"/>
    <w:rsid w:val="007E1FF6"/>
    <w:rsid w:val="007E30CF"/>
    <w:rsid w:val="007F25FC"/>
    <w:rsid w:val="008346AE"/>
    <w:rsid w:val="008D74E7"/>
    <w:rsid w:val="00A35EC8"/>
    <w:rsid w:val="00A56BA1"/>
    <w:rsid w:val="00A6764F"/>
    <w:rsid w:val="00A91EB8"/>
    <w:rsid w:val="00B9594E"/>
    <w:rsid w:val="00BA348B"/>
    <w:rsid w:val="00BD303C"/>
    <w:rsid w:val="00BE7284"/>
    <w:rsid w:val="00C1507A"/>
    <w:rsid w:val="00C5263C"/>
    <w:rsid w:val="00C55450"/>
    <w:rsid w:val="00D100DD"/>
    <w:rsid w:val="00DB289D"/>
    <w:rsid w:val="00DD192E"/>
    <w:rsid w:val="00DD2419"/>
    <w:rsid w:val="00DF0F8A"/>
    <w:rsid w:val="00E20B09"/>
    <w:rsid w:val="00E4315C"/>
    <w:rsid w:val="00E4597C"/>
    <w:rsid w:val="00E61046"/>
    <w:rsid w:val="00EC0325"/>
    <w:rsid w:val="00EF640A"/>
    <w:rsid w:val="00F436D5"/>
    <w:rsid w:val="00F72E12"/>
    <w:rsid w:val="00FB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77E298-7F80-4729-A784-7072D0A0E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Dhaba Brød"/>
    <w:qFormat/>
    <w:rsid w:val="00DB289D"/>
    <w:rPr>
      <w:rFonts w:ascii="Open Sans" w:eastAsiaTheme="minorEastAsia" w:hAnsi="Open Sans"/>
      <w:color w:val="1A1F2D"/>
      <w:sz w:val="18"/>
      <w:lang w:val="en-US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habakontraktoverskrift">
    <w:name w:val="Dhaba kontrakt overskrift"/>
    <w:basedOn w:val="Normal"/>
    <w:next w:val="Normal"/>
    <w:qFormat/>
    <w:rsid w:val="001D514C"/>
    <w:rPr>
      <w:b/>
      <w:bCs/>
      <w:color w:val="000000" w:themeColor="text1"/>
      <w:szCs w:val="60"/>
    </w:rPr>
  </w:style>
  <w:style w:type="paragraph" w:styleId="Ingenafstand">
    <w:name w:val="No Spacing"/>
    <w:aliases w:val="Dhaba Brød Bold"/>
    <w:basedOn w:val="Normal"/>
    <w:uiPriority w:val="1"/>
    <w:qFormat/>
    <w:rsid w:val="001D514C"/>
    <w:rPr>
      <w:b/>
    </w:rPr>
  </w:style>
  <w:style w:type="table" w:styleId="Tabel-Gitter">
    <w:name w:val="Table Grid"/>
    <w:basedOn w:val="Tabel-Normal"/>
    <w:uiPriority w:val="39"/>
    <w:rsid w:val="007E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952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0792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07923"/>
    <w:rPr>
      <w:rFonts w:ascii="Tahoma" w:eastAsiaTheme="minorEastAsia" w:hAnsi="Tahoma" w:cs="Tahoma"/>
      <w:sz w:val="16"/>
      <w:szCs w:val="16"/>
      <w:lang w:val="en-US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FE116E53422645A751F90C364B7B02" ma:contentTypeVersion="21" ma:contentTypeDescription="Opret et nyt dokument." ma:contentTypeScope="" ma:versionID="2ff1535c362831b25c8b552a0848e7b1">
  <xsd:schema xmlns:xsd="http://www.w3.org/2001/XMLSchema" xmlns:xs="http://www.w3.org/2001/XMLSchema" xmlns:p="http://schemas.microsoft.com/office/2006/metadata/properties" xmlns:ns2="9d15f3b8-8c21-4622-9eef-489e7164882e" xmlns:ns3="10ca99bf-ca5c-42d4-bc6d-d91a5144e622" targetNamespace="http://schemas.microsoft.com/office/2006/metadata/properties" ma:root="true" ma:fieldsID="99329856f29da1e53abf46b097ddc69c" ns2:_="" ns3:_="">
    <xsd:import namespace="9d15f3b8-8c21-4622-9eef-489e7164882e"/>
    <xsd:import namespace="10ca99bf-ca5c-42d4-bc6d-d91a5144e6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amtykkeerkl_x00e6_ring" minOccurs="0"/>
                <xsd:element ref="ns2:MediaServiceObjectDetectorVersions" minOccurs="0"/>
                <xsd:element ref="ns2:MediaServiceSearchProperties" minOccurs="0"/>
                <xsd:element ref="ns2:RFRtjeklist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5f3b8-8c21-4622-9eef-489e716488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63e8b409-a6fa-4bc5-9e3f-de614d7eb2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amtykkeerkl_x00e6_ring" ma:index="24" nillable="true" ma:displayName="Samtykkeerklæring" ma:description="Ja" ma:format="Dropdown" ma:internalName="Samtykkeerkl_x00e6_ring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FRtjeklist" ma:index="27" nillable="true" ma:displayName="RFR tjeklist" ma:format="Dropdown" ma:internalName="RFRtjeklist">
      <xsd:simpleType>
        <xsd:restriction base="dms:Text">
          <xsd:maxLength value="255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a99bf-ca5c-42d4-bc6d-d91a5144e6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5995f7-3933-4391-9c98-6e56845ff50f}" ma:internalName="TaxCatchAll" ma:showField="CatchAllData" ma:web="10ca99bf-ca5c-42d4-bc6d-d91a5144e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ca99bf-ca5c-42d4-bc6d-d91a5144e622" xsi:nil="true"/>
    <Samtykkeerkl_x00e6_ring xmlns="9d15f3b8-8c21-4622-9eef-489e7164882e" xsi:nil="true"/>
    <lcf76f155ced4ddcb4097134ff3c332f xmlns="9d15f3b8-8c21-4622-9eef-489e7164882e">
      <Terms xmlns="http://schemas.microsoft.com/office/infopath/2007/PartnerControls"/>
    </lcf76f155ced4ddcb4097134ff3c332f>
    <RFRtjeklist xmlns="9d15f3b8-8c21-4622-9eef-489e7164882e" xsi:nil="true"/>
  </documentManagement>
</p:properties>
</file>

<file path=customXml/itemProps1.xml><?xml version="1.0" encoding="utf-8"?>
<ds:datastoreItem xmlns:ds="http://schemas.openxmlformats.org/officeDocument/2006/customXml" ds:itemID="{74155D5D-4D2C-4377-B3DA-21D3F7CF92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F8AD80-78D8-4FD9-ABFA-CAAE2CBC4453}"/>
</file>

<file path=customXml/itemProps3.xml><?xml version="1.0" encoding="utf-8"?>
<ds:datastoreItem xmlns:ds="http://schemas.openxmlformats.org/officeDocument/2006/customXml" ds:itemID="{959F7883-8697-4559-9A2A-0A03452ED0D0}"/>
</file>

<file path=customXml/itemProps4.xml><?xml version="1.0" encoding="utf-8"?>
<ds:datastoreItem xmlns:ds="http://schemas.openxmlformats.org/officeDocument/2006/customXml" ds:itemID="{1F24D705-5E7F-4F74-9326-449011AA0F2B}"/>
</file>

<file path=docProps/app.xml><?xml version="1.0" encoding="utf-8"?>
<Properties xmlns="http://schemas.openxmlformats.org/officeDocument/2006/extended-properties" xmlns:vt="http://schemas.openxmlformats.org/officeDocument/2006/docPropsVTypes">
  <Template>8623E93D</Template>
  <TotalTime>0</TotalTime>
  <Pages>2</Pages>
  <Words>21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Mødrehjælpen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 Sørensen</dc:creator>
  <cp:lastModifiedBy>Lone Sørensen</cp:lastModifiedBy>
  <cp:revision>3</cp:revision>
  <cp:lastPrinted>2018-06-22T11:49:00Z</cp:lastPrinted>
  <dcterms:created xsi:type="dcterms:W3CDTF">2018-11-26T15:27:00Z</dcterms:created>
  <dcterms:modified xsi:type="dcterms:W3CDTF">2018-11-26T15:27:00Z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0x01010036FE116E53422645A751F90C364B7B02</vt:lpwstr>
  </property>
  <property fmtid="{D5CDD505-2E9C-101B-9397-08002B2CF9AE}" pid="3" name="Order">
    <vt:r8>939600</vt:r8>
  </property>
  <property fmtid="{D5CDD505-2E9C-101B-9397-08002B2CF9AE}" pid="4" name="MediaServiceImageTags">
    <vt:lpwstr/>
  </property>
</Properties>
</file>